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3D753" w14:textId="5069A40A" w:rsidR="00901C4A" w:rsidRDefault="00901C4A" w:rsidP="00901C4A">
      <w:pPr>
        <w:pStyle w:val="Sansinterligne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3DD4CB5" w14:textId="27D71454" w:rsidR="00901C4A" w:rsidRDefault="00901C4A" w:rsidP="00164393">
      <w:pPr>
        <w:pStyle w:val="Sansinterligne"/>
        <w:spacing w:line="360" w:lineRule="auto"/>
        <w:rPr>
          <w:rFonts w:ascii="Questrial" w:hAnsi="Questrial" w:cs="Arial"/>
          <w:b/>
          <w:bCs/>
          <w:sz w:val="28"/>
          <w:szCs w:val="28"/>
        </w:rPr>
      </w:pPr>
    </w:p>
    <w:p w14:paraId="1BD491B3" w14:textId="77777777" w:rsidR="00901C4A" w:rsidRPr="00110269" w:rsidRDefault="00901C4A" w:rsidP="00901C4A">
      <w:pPr>
        <w:pStyle w:val="Sansinterligne"/>
        <w:spacing w:line="360" w:lineRule="auto"/>
        <w:jc w:val="center"/>
        <w:rPr>
          <w:rFonts w:ascii="Questrial" w:hAnsi="Questrial" w:cs="Arial"/>
          <w:b/>
          <w:bCs/>
          <w:sz w:val="28"/>
          <w:szCs w:val="28"/>
        </w:rPr>
      </w:pPr>
      <w:r w:rsidRPr="00110269">
        <w:rPr>
          <w:rFonts w:ascii="Questrial" w:hAnsi="Quest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C5EA4" wp14:editId="7367B847">
                <wp:simplePos x="0" y="0"/>
                <wp:positionH relativeFrom="column">
                  <wp:align>left</wp:align>
                </wp:positionH>
                <wp:positionV relativeFrom="paragraph">
                  <wp:posOffset>263758</wp:posOffset>
                </wp:positionV>
                <wp:extent cx="2906442" cy="0"/>
                <wp:effectExtent l="38100" t="57150" r="84455" b="1143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644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CC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F778F0" id="Connecteur droit 3" o:spid="_x0000_s1026" style="position:absolute;z-index:251660288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" from="0,20.75pt" to="228.8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" strokecolor="#09c" strokeweight="2.25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 w:rsidRPr="00110269">
        <w:rPr>
          <w:rFonts w:ascii="Questrial" w:hAnsi="Questrial" w:cs="Arial"/>
          <w:b/>
          <w:bCs/>
          <w:sz w:val="28"/>
          <w:szCs w:val="28"/>
        </w:rPr>
        <w:t>Identification</w:t>
      </w:r>
    </w:p>
    <w:p w14:paraId="44E6409E" w14:textId="203FC52D" w:rsidR="00901C4A" w:rsidRDefault="00901C4A" w:rsidP="00835A81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p w14:paraId="5049B6E7" w14:textId="50C6347F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Nom : _____________________________</w:t>
      </w:r>
      <w:r>
        <w:rPr>
          <w:rFonts w:ascii="Arial" w:hAnsi="Arial" w:cs="Arial"/>
        </w:rPr>
        <w:t>____</w:t>
      </w:r>
    </w:p>
    <w:p w14:paraId="36FA9D07" w14:textId="4B3DB7CD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Date de naissance : __________________</w:t>
      </w:r>
      <w:r>
        <w:rPr>
          <w:rFonts w:ascii="Arial" w:hAnsi="Arial" w:cs="Arial"/>
        </w:rPr>
        <w:t>____</w:t>
      </w:r>
    </w:p>
    <w:p w14:paraId="4766D89B" w14:textId="77777777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Ville : _____________________________</w:t>
      </w:r>
      <w:r>
        <w:rPr>
          <w:rFonts w:ascii="Arial" w:hAnsi="Arial" w:cs="Arial"/>
        </w:rPr>
        <w:t>____</w:t>
      </w:r>
    </w:p>
    <w:p w14:paraId="4F907B96" w14:textId="02558A3C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Code Postal : _______________________</w:t>
      </w:r>
      <w:r>
        <w:rPr>
          <w:rFonts w:ascii="Arial" w:hAnsi="Arial" w:cs="Arial"/>
        </w:rPr>
        <w:t>____</w:t>
      </w:r>
    </w:p>
    <w:p w14:paraId="74E21C0E" w14:textId="2D1C42B3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 xml:space="preserve">Tel </w:t>
      </w:r>
      <w:proofErr w:type="spellStart"/>
      <w:r w:rsidRPr="00406126">
        <w:rPr>
          <w:rFonts w:ascii="Arial" w:hAnsi="Arial" w:cs="Arial"/>
        </w:rPr>
        <w:t>cell</w:t>
      </w:r>
      <w:proofErr w:type="spellEnd"/>
      <w:r w:rsidRPr="00406126">
        <w:rPr>
          <w:rFonts w:ascii="Arial" w:hAnsi="Arial" w:cs="Arial"/>
        </w:rPr>
        <w:t> : ___________________________</w:t>
      </w:r>
      <w:r>
        <w:rPr>
          <w:rFonts w:ascii="Arial" w:hAnsi="Arial" w:cs="Arial"/>
        </w:rPr>
        <w:t>____</w:t>
      </w:r>
    </w:p>
    <w:p w14:paraId="215B3AE0" w14:textId="77777777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Tel autre : _________________________</w:t>
      </w:r>
      <w:r>
        <w:rPr>
          <w:rFonts w:ascii="Arial" w:hAnsi="Arial" w:cs="Arial"/>
        </w:rPr>
        <w:t>____</w:t>
      </w:r>
    </w:p>
    <w:p w14:paraId="43EE6B88" w14:textId="24ECCDED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Courriel : __________________________</w:t>
      </w:r>
      <w:r>
        <w:rPr>
          <w:rFonts w:ascii="Arial" w:hAnsi="Arial" w:cs="Arial"/>
        </w:rPr>
        <w:t>____</w:t>
      </w:r>
    </w:p>
    <w:p w14:paraId="2CA0172D" w14:textId="40EDAB01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581FD" wp14:editId="64209A21">
                <wp:simplePos x="0" y="0"/>
                <wp:positionH relativeFrom="column">
                  <wp:posOffset>-79877</wp:posOffset>
                </wp:positionH>
                <wp:positionV relativeFrom="paragraph">
                  <wp:posOffset>114177</wp:posOffset>
                </wp:positionV>
                <wp:extent cx="3125337" cy="1692322"/>
                <wp:effectExtent l="0" t="0" r="18415" b="2222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337" cy="169232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8B488" id="Rectangle : coins arrondis 1" o:spid="_x0000_s1026" style="position:absolute;margin-left:-6.3pt;margin-top:9pt;width:246.1pt;height:1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" filled="f" strokecolor="#2f5496 [2404]" strokeweight="1pt">
                <v:stroke joinstyle="miter"/>
              </v:roundrect>
            </w:pict>
          </mc:Fallback>
        </mc:AlternateContent>
      </w:r>
    </w:p>
    <w:p w14:paraId="14A5D9DD" w14:textId="6BF466EC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Dentiste : ________________________</w:t>
      </w:r>
      <w:r>
        <w:rPr>
          <w:rFonts w:ascii="Arial" w:hAnsi="Arial" w:cs="Arial"/>
        </w:rPr>
        <w:t>____</w:t>
      </w:r>
    </w:p>
    <w:p w14:paraId="39A3B5D2" w14:textId="4B3E1658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________________________________</w:t>
      </w:r>
      <w:r>
        <w:rPr>
          <w:rFonts w:ascii="Arial" w:hAnsi="Arial" w:cs="Arial"/>
        </w:rPr>
        <w:t>____</w:t>
      </w:r>
    </w:p>
    <w:p w14:paraId="58831E84" w14:textId="236DF633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Orthodontiste : ____________________</w:t>
      </w:r>
      <w:r>
        <w:rPr>
          <w:rFonts w:ascii="Arial" w:hAnsi="Arial" w:cs="Arial"/>
        </w:rPr>
        <w:t>____</w:t>
      </w:r>
    </w:p>
    <w:p w14:paraId="39369701" w14:textId="2FB9E077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________________________________</w:t>
      </w:r>
      <w:r>
        <w:rPr>
          <w:rFonts w:ascii="Arial" w:hAnsi="Arial" w:cs="Arial"/>
        </w:rPr>
        <w:t>____</w:t>
      </w:r>
    </w:p>
    <w:p w14:paraId="7E4BCE29" w14:textId="65A8DE9B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Médecin : ________________________</w:t>
      </w:r>
      <w:r>
        <w:rPr>
          <w:rFonts w:ascii="Arial" w:hAnsi="Arial" w:cs="Arial"/>
        </w:rPr>
        <w:t>____</w:t>
      </w:r>
    </w:p>
    <w:p w14:paraId="3D310211" w14:textId="484B4423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406126">
        <w:rPr>
          <w:rFonts w:ascii="Arial" w:hAnsi="Arial" w:cs="Arial"/>
        </w:rPr>
        <w:t>Autre suivi : ______________________</w:t>
      </w:r>
      <w:r>
        <w:rPr>
          <w:rFonts w:ascii="Arial" w:hAnsi="Arial" w:cs="Arial"/>
        </w:rPr>
        <w:t>____</w:t>
      </w:r>
    </w:p>
    <w:p w14:paraId="1C2913BB" w14:textId="2F44D9E9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</w:p>
    <w:p w14:paraId="6EE6A055" w14:textId="1B95E7C9" w:rsidR="00901C4A" w:rsidRPr="00AA18A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AA18A6">
        <w:rPr>
          <w:rFonts w:ascii="Arial" w:hAnsi="Arial" w:cs="Arial"/>
        </w:rPr>
        <w:t xml:space="preserve">Allergies : alimentaire, nitrile, saisons, </w:t>
      </w:r>
      <w:proofErr w:type="spellStart"/>
      <w:r w:rsidRPr="00AA18A6">
        <w:rPr>
          <w:rFonts w:ascii="Arial" w:hAnsi="Arial" w:cs="Arial"/>
        </w:rPr>
        <w:t>ect</w:t>
      </w:r>
      <w:proofErr w:type="spellEnd"/>
      <w:r w:rsidRPr="00AA18A6">
        <w:rPr>
          <w:rFonts w:ascii="Arial" w:hAnsi="Arial" w:cs="Arial"/>
        </w:rPr>
        <w:t>… :</w:t>
      </w:r>
      <w:r w:rsidRPr="00AA18A6">
        <w:rPr>
          <w:rFonts w:ascii="Arial" w:hAnsi="Arial" w:cs="Arial"/>
        </w:rPr>
        <w:br/>
        <w:t>____________________________________________________________________________________________</w:t>
      </w:r>
      <w:r>
        <w:rPr>
          <w:rFonts w:ascii="Arial" w:hAnsi="Arial" w:cs="Arial"/>
        </w:rPr>
        <w:t>_________________________</w:t>
      </w:r>
      <w:r w:rsidR="00861801">
        <w:rPr>
          <w:rFonts w:ascii="Arial" w:hAnsi="Arial" w:cs="Arial"/>
        </w:rPr>
        <w:t>______</w:t>
      </w:r>
    </w:p>
    <w:p w14:paraId="20A1CDF3" w14:textId="5E89DF15" w:rsidR="00901C4A" w:rsidRPr="00406126" w:rsidRDefault="00B67F1D" w:rsidP="00901C4A">
      <w:pPr>
        <w:pStyle w:val="Sansinterligne"/>
        <w:spacing w:line="360" w:lineRule="auto"/>
        <w:rPr>
          <w:rFonts w:ascii="Arial" w:hAnsi="Arial" w:cs="Arial"/>
        </w:rPr>
      </w:pPr>
      <w:r w:rsidRPr="00B00F35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EFB0A5E" wp14:editId="6A401DBD">
                <wp:simplePos x="0" y="0"/>
                <wp:positionH relativeFrom="margin">
                  <wp:align>center</wp:align>
                </wp:positionH>
                <wp:positionV relativeFrom="page">
                  <wp:posOffset>6924675</wp:posOffset>
                </wp:positionV>
                <wp:extent cx="7117080" cy="1756410"/>
                <wp:effectExtent l="0" t="0" r="26670" b="15240"/>
                <wp:wrapNone/>
                <wp:docPr id="2228538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175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76034" w14:textId="77777777" w:rsidR="00901C4A" w:rsidRPr="00A9154F" w:rsidRDefault="00901C4A" w:rsidP="00901C4A">
                            <w:pPr>
                              <w:spacing w:line="276" w:lineRule="auto"/>
                              <w:jc w:val="center"/>
                              <w:rPr>
                                <w:rFonts w:ascii="Questrial" w:hAnsi="Questrial" w:cs="Quest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154F">
                              <w:rPr>
                                <w:rFonts w:ascii="Questrial" w:hAnsi="Questrial" w:cs="Questrial"/>
                                <w:b/>
                                <w:bCs/>
                                <w:sz w:val="28"/>
                                <w:szCs w:val="28"/>
                              </w:rPr>
                              <w:t>Consentement libre et volontaire</w:t>
                            </w:r>
                          </w:p>
                          <w:p w14:paraId="18427A9E" w14:textId="77777777" w:rsidR="00901C4A" w:rsidRPr="00A9154F" w:rsidRDefault="00901C4A" w:rsidP="00901C4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9154F">
                              <w:rPr>
                                <w:rFonts w:ascii="Arial" w:hAnsi="Arial" w:cs="Arial"/>
                              </w:rPr>
                              <w:t xml:space="preserve">J'accepte que Myriam Savaria-Audette partage mon nom et ma date de naissance, ainsi que ses observations sur mon cas, de façon orale ou écrite, avec un </w:t>
                            </w:r>
                            <w:r w:rsidRPr="003A5C84">
                              <w:rPr>
                                <w:rFonts w:ascii="Arial" w:hAnsi="Arial" w:cs="Arial"/>
                                <w:color w:val="777777"/>
                              </w:rPr>
                              <w:t>autre professionnel de la santé</w:t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>, dans le but d'obtenir des soins plus adaptés.</w:t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 </w:t>
                            </w:r>
                            <w:r w:rsidRPr="00A9154F">
                              <w:rPr>
                                <w:rFonts w:ascii="Arial" w:hAnsi="Arial" w:cs="Arial"/>
                                <w:i/>
                                <w:iCs/>
                                <w:color w:val="00B050"/>
                              </w:rPr>
                              <w:t>Init</w:t>
                            </w:r>
                            <w:r w:rsidRPr="00A9154F">
                              <w:rPr>
                                <w:rFonts w:ascii="Arial" w:hAnsi="Arial" w:cs="Arial"/>
                                <w:color w:val="00B050"/>
                              </w:rPr>
                              <w:t> </w:t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>: ___________</w:t>
                            </w:r>
                          </w:p>
                          <w:p w14:paraId="4966BD10" w14:textId="77777777" w:rsidR="00901C4A" w:rsidRPr="00A9154F" w:rsidRDefault="00901C4A" w:rsidP="00901C4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A9154F">
                              <w:rPr>
                                <w:rFonts w:ascii="Arial" w:hAnsi="Arial" w:cs="Arial"/>
                              </w:rPr>
                              <w:t xml:space="preserve">J'accepte que Myriam Savaria-Audette </w:t>
                            </w:r>
                            <w:r w:rsidRPr="00925FAE">
                              <w:rPr>
                                <w:rFonts w:ascii="Arial" w:hAnsi="Arial" w:cs="Arial"/>
                                <w:color w:val="777777"/>
                              </w:rPr>
                              <w:t>prenne</w:t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 xml:space="preserve"> des photos et/ou des vidéos </w:t>
                            </w:r>
                            <w:r>
                              <w:rPr>
                                <w:rFonts w:ascii="Arial" w:hAnsi="Arial" w:cs="Arial"/>
                              </w:rPr>
                              <w:t>dans le but de</w:t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 xml:space="preserve"> documenter mon dossier. </w:t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  <w:r w:rsidRPr="00A9154F">
                              <w:rPr>
                                <w:rFonts w:ascii="Arial" w:hAnsi="Arial" w:cs="Arial"/>
                                <w:i/>
                                <w:iCs/>
                                <w:color w:val="00B050"/>
                              </w:rPr>
                              <w:t>Init</w:t>
                            </w:r>
                            <w:r w:rsidRPr="00A9154F">
                              <w:rPr>
                                <w:rFonts w:ascii="Arial" w:hAnsi="Arial" w:cs="Arial"/>
                                <w:color w:val="00B050"/>
                              </w:rPr>
                              <w:t> </w:t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>: ___________</w:t>
                            </w:r>
                          </w:p>
                          <w:p w14:paraId="056FFB76" w14:textId="77777777" w:rsidR="00901C4A" w:rsidRDefault="00901C4A" w:rsidP="00901C4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</w:pPr>
                            <w:r w:rsidRPr="00A9154F">
                              <w:rPr>
                                <w:rFonts w:ascii="Arial" w:hAnsi="Arial" w:cs="Arial"/>
                              </w:rPr>
                              <w:t xml:space="preserve">J'accepte que Myriam Savaria-Audette </w:t>
                            </w:r>
                            <w:r w:rsidRPr="00925FAE">
                              <w:rPr>
                                <w:rFonts w:ascii="Arial" w:hAnsi="Arial" w:cs="Arial"/>
                                <w:color w:val="777777"/>
                              </w:rPr>
                              <w:t>utilise</w:t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 xml:space="preserve"> ces photos et/ou vidéos à des fins médicales et/ou éducatives (conférences, site web, formations). </w:t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9B235E">
                              <w:tab/>
                            </w:r>
                            <w:r>
                              <w:tab/>
                            </w:r>
                            <w:r w:rsidRPr="009B235E">
                              <w:tab/>
                            </w:r>
                            <w:r w:rsidRPr="009B235E">
                              <w:tab/>
                            </w:r>
                            <w:r>
                              <w:t xml:space="preserve">          </w:t>
                            </w:r>
                            <w:r w:rsidRPr="00A9154F">
                              <w:rPr>
                                <w:rFonts w:ascii="Arial" w:hAnsi="Arial" w:cs="Arial"/>
                                <w:i/>
                                <w:iCs/>
                                <w:color w:val="00B050"/>
                              </w:rPr>
                              <w:t>Init</w:t>
                            </w:r>
                            <w:r w:rsidRPr="00A9154F">
                              <w:rPr>
                                <w:rFonts w:ascii="Arial" w:hAnsi="Arial" w:cs="Arial"/>
                                <w:color w:val="00B050"/>
                              </w:rPr>
                              <w:t> </w:t>
                            </w:r>
                            <w:r w:rsidRPr="00A9154F">
                              <w:rPr>
                                <w:rFonts w:ascii="Arial" w:hAnsi="Arial" w:cs="Arial"/>
                              </w:rPr>
                              <w:t>: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B0A5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545.25pt;width:560.4pt;height:138.3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">
                <v:textbox>
                  <w:txbxContent>
                    <w:p w14:paraId="47476034" w14:textId="77777777" w:rsidR="00901C4A" w:rsidRPr="00A9154F" w:rsidRDefault="00901C4A" w:rsidP="00901C4A">
                      <w:pPr>
                        <w:spacing w:line="276" w:lineRule="auto"/>
                        <w:jc w:val="center"/>
                        <w:rPr>
                          <w:rFonts w:ascii="Questrial" w:hAnsi="Questrial" w:cs="Questrial"/>
                          <w:b/>
                          <w:bCs/>
                          <w:sz w:val="28"/>
                          <w:szCs w:val="28"/>
                        </w:rPr>
                      </w:pPr>
                      <w:r w:rsidRPr="00A9154F">
                        <w:rPr>
                          <w:rFonts w:ascii="Questrial" w:hAnsi="Questrial" w:cs="Questrial"/>
                          <w:b/>
                          <w:bCs/>
                          <w:sz w:val="28"/>
                          <w:szCs w:val="28"/>
                        </w:rPr>
                        <w:t>Consentement libre et volontaire</w:t>
                      </w:r>
                    </w:p>
                    <w:p w14:paraId="18427A9E" w14:textId="77777777" w:rsidR="00901C4A" w:rsidRPr="00A9154F" w:rsidRDefault="00901C4A" w:rsidP="00901C4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9154F">
                        <w:rPr>
                          <w:rFonts w:ascii="Arial" w:hAnsi="Arial" w:cs="Arial"/>
                        </w:rPr>
                        <w:t xml:space="preserve">J'accepte que Myriam Savaria-Audette partage mon nom et ma date de naissance, ainsi que ses observations sur mon cas, de façon orale ou écrite, avec un </w:t>
                      </w:r>
                      <w:r w:rsidRPr="003A5C84">
                        <w:rPr>
                          <w:rFonts w:ascii="Arial" w:hAnsi="Arial" w:cs="Arial"/>
                          <w:color w:val="777777"/>
                        </w:rPr>
                        <w:t>autre professionnel de la santé</w:t>
                      </w:r>
                      <w:r w:rsidRPr="00A9154F">
                        <w:rPr>
                          <w:rFonts w:ascii="Arial" w:hAnsi="Arial" w:cs="Arial"/>
                        </w:rPr>
                        <w:t>, dans le but d'obtenir des soins plus adaptés.</w:t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   </w:t>
                      </w:r>
                      <w:r w:rsidRPr="00A9154F">
                        <w:rPr>
                          <w:rFonts w:ascii="Arial" w:hAnsi="Arial" w:cs="Arial"/>
                          <w:i/>
                          <w:iCs/>
                          <w:color w:val="00B050"/>
                        </w:rPr>
                        <w:t>Init</w:t>
                      </w:r>
                      <w:r w:rsidRPr="00A9154F">
                        <w:rPr>
                          <w:rFonts w:ascii="Arial" w:hAnsi="Arial" w:cs="Arial"/>
                          <w:color w:val="00B050"/>
                        </w:rPr>
                        <w:t> </w:t>
                      </w:r>
                      <w:r w:rsidRPr="00A9154F">
                        <w:rPr>
                          <w:rFonts w:ascii="Arial" w:hAnsi="Arial" w:cs="Arial"/>
                        </w:rPr>
                        <w:t>: ___________</w:t>
                      </w:r>
                    </w:p>
                    <w:p w14:paraId="4966BD10" w14:textId="77777777" w:rsidR="00901C4A" w:rsidRPr="00A9154F" w:rsidRDefault="00901C4A" w:rsidP="00901C4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A9154F">
                        <w:rPr>
                          <w:rFonts w:ascii="Arial" w:hAnsi="Arial" w:cs="Arial"/>
                        </w:rPr>
                        <w:t xml:space="preserve">J'accepte que Myriam Savaria-Audette </w:t>
                      </w:r>
                      <w:r w:rsidRPr="00925FAE">
                        <w:rPr>
                          <w:rFonts w:ascii="Arial" w:hAnsi="Arial" w:cs="Arial"/>
                          <w:color w:val="777777"/>
                        </w:rPr>
                        <w:t>prenne</w:t>
                      </w:r>
                      <w:r w:rsidRPr="00A9154F">
                        <w:rPr>
                          <w:rFonts w:ascii="Arial" w:hAnsi="Arial" w:cs="Arial"/>
                        </w:rPr>
                        <w:t xml:space="preserve"> des photos et/ou des vidéos </w:t>
                      </w:r>
                      <w:r>
                        <w:rPr>
                          <w:rFonts w:ascii="Arial" w:hAnsi="Arial" w:cs="Arial"/>
                        </w:rPr>
                        <w:t>dans le but de</w:t>
                      </w:r>
                      <w:r w:rsidRPr="00A9154F">
                        <w:rPr>
                          <w:rFonts w:ascii="Arial" w:hAnsi="Arial" w:cs="Arial"/>
                        </w:rPr>
                        <w:t xml:space="preserve"> documenter mon dossier. </w:t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 xml:space="preserve">        </w:t>
                      </w:r>
                      <w:r w:rsidRPr="00A9154F">
                        <w:rPr>
                          <w:rFonts w:ascii="Arial" w:hAnsi="Arial" w:cs="Arial"/>
                          <w:i/>
                          <w:iCs/>
                          <w:color w:val="00B050"/>
                        </w:rPr>
                        <w:t>Init</w:t>
                      </w:r>
                      <w:r w:rsidRPr="00A9154F">
                        <w:rPr>
                          <w:rFonts w:ascii="Arial" w:hAnsi="Arial" w:cs="Arial"/>
                          <w:color w:val="00B050"/>
                        </w:rPr>
                        <w:t> </w:t>
                      </w:r>
                      <w:r w:rsidRPr="00A9154F">
                        <w:rPr>
                          <w:rFonts w:ascii="Arial" w:hAnsi="Arial" w:cs="Arial"/>
                        </w:rPr>
                        <w:t>: ___________</w:t>
                      </w:r>
                    </w:p>
                    <w:p w14:paraId="056FFB76" w14:textId="77777777" w:rsidR="00901C4A" w:rsidRDefault="00901C4A" w:rsidP="00901C4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line="276" w:lineRule="auto"/>
                      </w:pPr>
                      <w:r w:rsidRPr="00A9154F">
                        <w:rPr>
                          <w:rFonts w:ascii="Arial" w:hAnsi="Arial" w:cs="Arial"/>
                        </w:rPr>
                        <w:t xml:space="preserve">J'accepte que Myriam Savaria-Audette </w:t>
                      </w:r>
                      <w:r w:rsidRPr="00925FAE">
                        <w:rPr>
                          <w:rFonts w:ascii="Arial" w:hAnsi="Arial" w:cs="Arial"/>
                          <w:color w:val="777777"/>
                        </w:rPr>
                        <w:t>utilise</w:t>
                      </w:r>
                      <w:r w:rsidRPr="00A9154F">
                        <w:rPr>
                          <w:rFonts w:ascii="Arial" w:hAnsi="Arial" w:cs="Arial"/>
                        </w:rPr>
                        <w:t xml:space="preserve"> ces photos et/ou vidéos à des fins médicales et/ou éducatives (conférences, site web, formations). </w:t>
                      </w:r>
                      <w:r w:rsidRPr="00A9154F">
                        <w:rPr>
                          <w:rFonts w:ascii="Arial" w:hAnsi="Arial" w:cs="Arial"/>
                        </w:rPr>
                        <w:tab/>
                      </w:r>
                      <w:r w:rsidRPr="009B235E">
                        <w:tab/>
                      </w:r>
                      <w:r>
                        <w:tab/>
                      </w:r>
                      <w:r w:rsidRPr="009B235E">
                        <w:tab/>
                      </w:r>
                      <w:r w:rsidRPr="009B235E">
                        <w:tab/>
                      </w:r>
                      <w:r>
                        <w:t xml:space="preserve">          </w:t>
                      </w:r>
                      <w:r w:rsidRPr="00A9154F">
                        <w:rPr>
                          <w:rFonts w:ascii="Arial" w:hAnsi="Arial" w:cs="Arial"/>
                          <w:i/>
                          <w:iCs/>
                          <w:color w:val="00B050"/>
                        </w:rPr>
                        <w:t>Init</w:t>
                      </w:r>
                      <w:r w:rsidRPr="00A9154F">
                        <w:rPr>
                          <w:rFonts w:ascii="Arial" w:hAnsi="Arial" w:cs="Arial"/>
                          <w:color w:val="00B050"/>
                        </w:rPr>
                        <w:t> </w:t>
                      </w:r>
                      <w:r w:rsidRPr="00A9154F">
                        <w:rPr>
                          <w:rFonts w:ascii="Arial" w:hAnsi="Arial" w:cs="Arial"/>
                        </w:rPr>
                        <w:t>: ___________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01C4A" w:rsidRPr="00110269">
        <w:rPr>
          <w:rFonts w:ascii="Questrial" w:hAnsi="Quest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C832249" wp14:editId="2640DE98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186767" cy="14816"/>
                <wp:effectExtent l="38100" t="57150" r="99695" b="99695"/>
                <wp:wrapNone/>
                <wp:docPr id="13290179" name="Connecteur droit 13290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6767" cy="1481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CC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C2624" id="Connecteur droit 13290179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.85pt" to="329.6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" strokecolor="#09c" strokeweight="2.25pt">
                <v:stroke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</w:p>
    <w:p w14:paraId="7A669A7F" w14:textId="6BD4D204" w:rsidR="00901C4A" w:rsidRPr="00503654" w:rsidRDefault="00901C4A" w:rsidP="00901C4A">
      <w:pPr>
        <w:pStyle w:val="Sansinterligne"/>
        <w:spacing w:line="360" w:lineRule="auto"/>
        <w:rPr>
          <w:rFonts w:ascii="Arial" w:hAnsi="Arial" w:cs="Arial"/>
          <w:color w:val="000000" w:themeColor="text1"/>
        </w:rPr>
      </w:pPr>
    </w:p>
    <w:p w14:paraId="4D41F551" w14:textId="37A5E9AA" w:rsidR="00901C4A" w:rsidRDefault="00901C4A" w:rsidP="00901C4A">
      <w:pPr>
        <w:pStyle w:val="Sansinterligne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66D15F0" w14:textId="081B7378" w:rsidR="00901C4A" w:rsidRDefault="00901C4A" w:rsidP="00901C4A">
      <w:pPr>
        <w:pStyle w:val="Sansinterligne"/>
        <w:spacing w:line="360" w:lineRule="auto"/>
        <w:rPr>
          <w:rFonts w:ascii="Questrial" w:hAnsi="Questrial" w:cs="Arial"/>
          <w:b/>
          <w:bCs/>
          <w:color w:val="000000" w:themeColor="text1"/>
          <w:sz w:val="28"/>
          <w:szCs w:val="28"/>
        </w:rPr>
      </w:pPr>
    </w:p>
    <w:p w14:paraId="51EF9F82" w14:textId="5238EF13" w:rsidR="00901C4A" w:rsidRDefault="00901C4A" w:rsidP="00901C4A">
      <w:pPr>
        <w:pStyle w:val="Sansinterligne"/>
        <w:spacing w:line="360" w:lineRule="auto"/>
        <w:rPr>
          <w:rFonts w:ascii="Questrial" w:hAnsi="Questrial" w:cs="Arial"/>
          <w:b/>
          <w:bCs/>
          <w:color w:val="000000" w:themeColor="text1"/>
          <w:sz w:val="28"/>
          <w:szCs w:val="28"/>
        </w:rPr>
      </w:pPr>
    </w:p>
    <w:p w14:paraId="44D6E584" w14:textId="549E23E5" w:rsidR="00901C4A" w:rsidRDefault="00164393" w:rsidP="00901C4A">
      <w:pPr>
        <w:pStyle w:val="Sansinterligne"/>
        <w:spacing w:line="360" w:lineRule="auto"/>
        <w:rPr>
          <w:rFonts w:ascii="Questrial" w:hAnsi="Questrial" w:cs="Arial"/>
          <w:b/>
          <w:bCs/>
          <w:color w:val="000000" w:themeColor="text1"/>
          <w:sz w:val="28"/>
          <w:szCs w:val="28"/>
        </w:rPr>
      </w:pPr>
      <w:r>
        <w:rPr>
          <w:rFonts w:ascii="Questrial" w:hAnsi="Questrial" w:cs="Arial"/>
          <w:b/>
          <w:bCs/>
          <w:color w:val="000000" w:themeColor="text1"/>
          <w:sz w:val="28"/>
          <w:szCs w:val="28"/>
        </w:rPr>
        <w:br/>
      </w:r>
    </w:p>
    <w:p w14:paraId="5C3F521B" w14:textId="6D500A97" w:rsidR="00B67F1D" w:rsidRDefault="00B67F1D" w:rsidP="00901C4A">
      <w:pPr>
        <w:pStyle w:val="Sansinterligne"/>
        <w:spacing w:line="360" w:lineRule="auto"/>
        <w:jc w:val="center"/>
        <w:rPr>
          <w:rFonts w:ascii="Questrial" w:hAnsi="Questrial" w:cs="Arial"/>
          <w:b/>
          <w:bCs/>
          <w:color w:val="000000" w:themeColor="text1"/>
          <w:sz w:val="28"/>
          <w:szCs w:val="28"/>
        </w:rPr>
      </w:pPr>
      <w:r w:rsidRPr="008200A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FF5CAFC" wp14:editId="32B324DD">
                <wp:simplePos x="0" y="0"/>
                <wp:positionH relativeFrom="margin">
                  <wp:align>center</wp:align>
                </wp:positionH>
                <wp:positionV relativeFrom="page">
                  <wp:posOffset>8820785</wp:posOffset>
                </wp:positionV>
                <wp:extent cx="7096125" cy="777875"/>
                <wp:effectExtent l="0" t="0" r="28575" b="2222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8558D" w14:textId="77777777" w:rsidR="00901C4A" w:rsidRPr="00AB5A19" w:rsidRDefault="00901C4A" w:rsidP="00901C4A">
                            <w:pPr>
                              <w:pStyle w:val="Sansinterlig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B5A1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Je, soussigné, déclare avoir lu, compris, m’être renseigné et avoir répondu au questionnaire ci-dessus au meilleur de ma connaissance.</w:t>
                            </w:r>
                            <w:r w:rsidRPr="00AB5A1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3096E1C2" w14:textId="77777777" w:rsidR="00901C4A" w:rsidRDefault="00901C4A" w:rsidP="00901C4A">
                            <w:pPr>
                              <w:pStyle w:val="Sansinterlig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70DF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X</w:t>
                            </w:r>
                            <w:r w:rsidRPr="00070D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2F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______________________________________________</w:t>
                            </w:r>
                            <w:r w:rsidRPr="003355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0DF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X</w:t>
                            </w:r>
                            <w:proofErr w:type="spellEnd"/>
                            <w:r w:rsidRPr="003355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______________________________________________</w:t>
                            </w:r>
                          </w:p>
                          <w:p w14:paraId="275F99A8" w14:textId="77777777" w:rsidR="00901C4A" w:rsidRPr="003355FC" w:rsidRDefault="00901C4A" w:rsidP="00901C4A">
                            <w:pPr>
                              <w:pStyle w:val="Sansinterlig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E2F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Signature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du client ou responsable                </w:t>
                            </w:r>
                            <w:r w:rsidRPr="004E2F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jj/mm/</w:t>
                            </w:r>
                            <w:proofErr w:type="spellStart"/>
                            <w:r w:rsidRPr="004E2F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aaaa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4E2F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Signature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 l’hygiéniste dentaire                   </w:t>
                            </w:r>
                            <w:r w:rsidRPr="004E2F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jj/mm/</w:t>
                            </w:r>
                            <w:proofErr w:type="spellStart"/>
                            <w:r w:rsidRPr="004E2F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aaaa</w:t>
                            </w:r>
                            <w:proofErr w:type="spellEnd"/>
                            <w:r w:rsidRPr="004E2F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4E2FF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4E2FF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si le client est mineur)       </w:t>
                            </w:r>
                            <w:r w:rsidRPr="004E2F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5CAFC" id="_x0000_s1027" type="#_x0000_t202" style="position:absolute;left:0;text-align:left;margin-left:0;margin-top:694.55pt;width:558.75pt;height:61.25pt;z-index:-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">
                <v:textbox>
                  <w:txbxContent>
                    <w:p w14:paraId="3018558D" w14:textId="77777777" w:rsidR="00901C4A" w:rsidRPr="00AB5A19" w:rsidRDefault="00901C4A" w:rsidP="00901C4A">
                      <w:pPr>
                        <w:pStyle w:val="Sansinterlig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B5A19">
                        <w:rPr>
                          <w:rFonts w:ascii="Arial" w:hAnsi="Arial" w:cs="Arial"/>
                          <w:sz w:val="18"/>
                          <w:szCs w:val="18"/>
                        </w:rPr>
                        <w:t>Je, soussigné, déclare avoir lu, compris, m’être renseigné et avoir répondu au questionnaire ci-dessus au meilleur de ma connaissance.</w:t>
                      </w:r>
                      <w:r w:rsidRPr="00AB5A19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14:paraId="3096E1C2" w14:textId="77777777" w:rsidR="00901C4A" w:rsidRDefault="00901C4A" w:rsidP="00901C4A">
                      <w:pPr>
                        <w:pStyle w:val="Sansinterlig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70DF7"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  <w:t>X</w:t>
                      </w:r>
                      <w:r w:rsidRPr="00070D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4E2FF1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______________________________________________</w:t>
                      </w:r>
                      <w:r w:rsidRPr="003355FC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0DF7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>X</w:t>
                      </w:r>
                      <w:proofErr w:type="spellEnd"/>
                      <w:r w:rsidRPr="003355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______________________________________________</w:t>
                      </w:r>
                    </w:p>
                    <w:p w14:paraId="275F99A8" w14:textId="77777777" w:rsidR="00901C4A" w:rsidRPr="003355FC" w:rsidRDefault="00901C4A" w:rsidP="00901C4A">
                      <w:pPr>
                        <w:pStyle w:val="Sansinterlig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  <w:r w:rsidRPr="004E2FF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Signature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du client ou responsable                </w:t>
                      </w:r>
                      <w:r w:rsidRPr="004E2FF1">
                        <w:rPr>
                          <w:rFonts w:ascii="Arial" w:hAnsi="Arial" w:cs="Arial"/>
                          <w:sz w:val="20"/>
                          <w:szCs w:val="20"/>
                        </w:rPr>
                        <w:t>jj/mm/</w:t>
                      </w:r>
                      <w:proofErr w:type="spellStart"/>
                      <w:r w:rsidRPr="004E2FF1">
                        <w:rPr>
                          <w:rFonts w:ascii="Arial" w:hAnsi="Arial" w:cs="Arial"/>
                          <w:sz w:val="20"/>
                          <w:szCs w:val="20"/>
                        </w:rPr>
                        <w:t>aaaa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</w:t>
                      </w:r>
                      <w:r w:rsidRPr="004E2FF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Signature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 l’hygiéniste dentaire                   </w:t>
                      </w:r>
                      <w:r w:rsidRPr="004E2FF1">
                        <w:rPr>
                          <w:rFonts w:ascii="Arial" w:hAnsi="Arial" w:cs="Arial"/>
                          <w:sz w:val="20"/>
                          <w:szCs w:val="20"/>
                        </w:rPr>
                        <w:t>jj/mm/</w:t>
                      </w:r>
                      <w:proofErr w:type="spellStart"/>
                      <w:r w:rsidRPr="004E2FF1">
                        <w:rPr>
                          <w:rFonts w:ascii="Arial" w:hAnsi="Arial" w:cs="Arial"/>
                          <w:sz w:val="20"/>
                          <w:szCs w:val="20"/>
                        </w:rPr>
                        <w:t>aaaa</w:t>
                      </w:r>
                      <w:proofErr w:type="spellEnd"/>
                      <w:r w:rsidRPr="004E2FF1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  <w:r w:rsidRPr="004E2FF1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4E2FF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si le client est mineur)       </w:t>
                      </w:r>
                      <w:r w:rsidRPr="004E2FF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1F1F227" w14:textId="288124B2" w:rsidR="00B67F1D" w:rsidRDefault="00B67F1D" w:rsidP="00901C4A">
      <w:pPr>
        <w:pStyle w:val="Sansinterligne"/>
        <w:spacing w:line="360" w:lineRule="auto"/>
        <w:jc w:val="center"/>
        <w:rPr>
          <w:rFonts w:ascii="Questrial" w:hAnsi="Questrial" w:cs="Arial"/>
          <w:b/>
          <w:bCs/>
          <w:color w:val="000000" w:themeColor="text1"/>
          <w:sz w:val="28"/>
          <w:szCs w:val="28"/>
        </w:rPr>
      </w:pPr>
    </w:p>
    <w:p w14:paraId="3A947988" w14:textId="77777777" w:rsidR="00B67F1D" w:rsidRDefault="00B67F1D" w:rsidP="00901C4A">
      <w:pPr>
        <w:pStyle w:val="Sansinterligne"/>
        <w:spacing w:line="360" w:lineRule="auto"/>
        <w:jc w:val="center"/>
        <w:rPr>
          <w:rFonts w:ascii="Questrial" w:hAnsi="Questrial" w:cs="Arial"/>
          <w:b/>
          <w:bCs/>
          <w:color w:val="000000" w:themeColor="text1"/>
          <w:sz w:val="28"/>
          <w:szCs w:val="28"/>
        </w:rPr>
      </w:pPr>
    </w:p>
    <w:p w14:paraId="45462FEA" w14:textId="77777777" w:rsidR="00B67F1D" w:rsidRDefault="00B67F1D" w:rsidP="00901C4A">
      <w:pPr>
        <w:pStyle w:val="Sansinterligne"/>
        <w:spacing w:line="360" w:lineRule="auto"/>
        <w:jc w:val="center"/>
        <w:rPr>
          <w:rFonts w:ascii="Questrial" w:hAnsi="Questrial" w:cs="Arial"/>
          <w:b/>
          <w:bCs/>
          <w:color w:val="000000" w:themeColor="text1"/>
          <w:sz w:val="28"/>
          <w:szCs w:val="28"/>
        </w:rPr>
      </w:pPr>
    </w:p>
    <w:p w14:paraId="032FCEFA" w14:textId="45DA9341" w:rsidR="00901C4A" w:rsidRPr="00110269" w:rsidRDefault="00901C4A" w:rsidP="00901C4A">
      <w:pPr>
        <w:pStyle w:val="Sansinterligne"/>
        <w:spacing w:line="360" w:lineRule="auto"/>
        <w:jc w:val="center"/>
        <w:rPr>
          <w:rFonts w:ascii="Questrial" w:hAnsi="Questrial"/>
          <w:b/>
          <w:bCs/>
          <w:color w:val="000000" w:themeColor="text1"/>
        </w:rPr>
      </w:pPr>
      <w:r w:rsidRPr="00110269">
        <w:rPr>
          <w:rFonts w:ascii="Questrial" w:hAnsi="Questrial" w:cs="Arial"/>
          <w:b/>
          <w:bCs/>
          <w:color w:val="000000" w:themeColor="text1"/>
          <w:sz w:val="28"/>
          <w:szCs w:val="28"/>
        </w:rPr>
        <w:t>Histoire médicale</w:t>
      </w:r>
    </w:p>
    <w:p w14:paraId="5C23EE03" w14:textId="77777777" w:rsidR="00901C4A" w:rsidRPr="00406126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D1BD70E" wp14:editId="7BE57416">
            <wp:simplePos x="0" y="0"/>
            <wp:positionH relativeFrom="column">
              <wp:posOffset>2546985</wp:posOffset>
            </wp:positionH>
            <wp:positionV relativeFrom="page">
              <wp:posOffset>2049780</wp:posOffset>
            </wp:positionV>
            <wp:extent cx="633370" cy="177344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70" cy="177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/>
      </w:r>
      <w:r w:rsidRPr="008200A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6C7973" wp14:editId="2D7BF50A">
                <wp:simplePos x="0" y="0"/>
                <wp:positionH relativeFrom="column">
                  <wp:posOffset>-13335</wp:posOffset>
                </wp:positionH>
                <wp:positionV relativeFrom="paragraph">
                  <wp:posOffset>20642</wp:posOffset>
                </wp:positionV>
                <wp:extent cx="2906442" cy="0"/>
                <wp:effectExtent l="38100" t="57150" r="84455" b="1143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644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CC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A25A21" id="Connecteur droit 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1.65pt" to="227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" strokecolor="#09c" strokeweight="2.25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 w:rsidRPr="00406126">
        <w:rPr>
          <w:rFonts w:ascii="Arial" w:hAnsi="Arial" w:cs="Arial"/>
        </w:rPr>
        <w:t>Avez-vous souffert ou souffrez-vous de :</w:t>
      </w:r>
    </w:p>
    <w:p w14:paraId="696ED4D6" w14:textId="73F5EAD0" w:rsidR="00901C4A" w:rsidRPr="006D1C64" w:rsidRDefault="005A685F" w:rsidP="00835A81">
      <w:pPr>
        <w:pStyle w:val="Sansinterligne"/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444A64B" wp14:editId="04B35226">
            <wp:simplePos x="0" y="0"/>
            <wp:positionH relativeFrom="column">
              <wp:posOffset>2568575</wp:posOffset>
            </wp:positionH>
            <wp:positionV relativeFrom="page">
              <wp:posOffset>2917190</wp:posOffset>
            </wp:positionV>
            <wp:extent cx="603250" cy="27241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4A">
        <w:rPr>
          <w:noProof/>
        </w:rPr>
        <w:drawing>
          <wp:anchor distT="0" distB="0" distL="114300" distR="114300" simplePos="0" relativeHeight="251668480" behindDoc="1" locked="0" layoutInCell="1" allowOverlap="1" wp14:anchorId="07744652" wp14:editId="5BDCD262">
            <wp:simplePos x="0" y="0"/>
            <wp:positionH relativeFrom="column">
              <wp:posOffset>2580440</wp:posOffset>
            </wp:positionH>
            <wp:positionV relativeFrom="page">
              <wp:posOffset>2432050</wp:posOffset>
            </wp:positionV>
            <wp:extent cx="603374" cy="272955"/>
            <wp:effectExtent l="0" t="0" r="635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74" cy="27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4A" w:rsidRPr="006D1C64">
        <w:rPr>
          <w:rFonts w:ascii="Arial" w:hAnsi="Arial" w:cs="Arial"/>
        </w:rPr>
        <w:t xml:space="preserve">Trouble cardiaque (infarctus, angine, </w:t>
      </w:r>
      <w:r w:rsidR="00901C4A">
        <w:rPr>
          <w:rFonts w:ascii="Arial" w:hAnsi="Arial" w:cs="Arial"/>
        </w:rPr>
        <w:br/>
        <w:t>pression</w:t>
      </w:r>
      <w:r w:rsidR="00901C4A" w:rsidRPr="006D1C64">
        <w:rPr>
          <w:rFonts w:ascii="Arial" w:hAnsi="Arial" w:cs="Arial"/>
        </w:rPr>
        <w:t>…)</w:t>
      </w:r>
      <w:r w:rsidR="00901C4A">
        <w:rPr>
          <w:rFonts w:ascii="Arial" w:hAnsi="Arial" w:cs="Arial"/>
        </w:rPr>
        <w:t xml:space="preserve"> ______________________</w:t>
      </w:r>
      <w:r w:rsidR="00901C4A" w:rsidRPr="006D1C64">
        <w:rPr>
          <w:rFonts w:ascii="Arial" w:hAnsi="Arial" w:cs="Arial"/>
        </w:rPr>
        <w:br/>
        <w:t xml:space="preserve">Trouble du système nerveux (épilepsie, Alzheimer, </w:t>
      </w:r>
      <w:proofErr w:type="spellStart"/>
      <w:r w:rsidR="00901C4A" w:rsidRPr="006D1C64">
        <w:rPr>
          <w:rFonts w:ascii="Arial" w:hAnsi="Arial" w:cs="Arial"/>
        </w:rPr>
        <w:t>scl</w:t>
      </w:r>
      <w:proofErr w:type="spellEnd"/>
      <w:r w:rsidR="00901C4A" w:rsidRPr="006D1C64">
        <w:rPr>
          <w:rFonts w:ascii="Arial" w:hAnsi="Arial" w:cs="Arial"/>
        </w:rPr>
        <w:t xml:space="preserve">. </w:t>
      </w:r>
      <w:proofErr w:type="gramStart"/>
      <w:r w:rsidR="00901C4A" w:rsidRPr="006D1C64">
        <w:rPr>
          <w:rFonts w:ascii="Arial" w:hAnsi="Arial" w:cs="Arial"/>
        </w:rPr>
        <w:t>en</w:t>
      </w:r>
      <w:proofErr w:type="gramEnd"/>
      <w:r w:rsidR="00901C4A" w:rsidRPr="006D1C64">
        <w:rPr>
          <w:rFonts w:ascii="Arial" w:hAnsi="Arial" w:cs="Arial"/>
        </w:rPr>
        <w:t xml:space="preserve"> plaque, …)</w:t>
      </w:r>
      <w:r w:rsidR="00901C4A">
        <w:rPr>
          <w:rFonts w:ascii="Arial" w:hAnsi="Arial" w:cs="Arial"/>
        </w:rPr>
        <w:t xml:space="preserve"> ________</w:t>
      </w:r>
    </w:p>
    <w:p w14:paraId="5BE80E3A" w14:textId="77777777" w:rsidR="00901C4A" w:rsidRPr="006D1C64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3568C38" wp14:editId="4FD44601">
            <wp:simplePos x="0" y="0"/>
            <wp:positionH relativeFrom="column">
              <wp:posOffset>2553970</wp:posOffset>
            </wp:positionH>
            <wp:positionV relativeFrom="page">
              <wp:posOffset>3380105</wp:posOffset>
            </wp:positionV>
            <wp:extent cx="603374" cy="272955"/>
            <wp:effectExtent l="0" t="0" r="635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74" cy="27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C64">
        <w:rPr>
          <w:rFonts w:ascii="Arial" w:hAnsi="Arial" w:cs="Arial"/>
        </w:rPr>
        <w:t>Problème pulmonaire (asthme, sinusite, tuberculose, emphysème,)</w:t>
      </w:r>
      <w:r>
        <w:rPr>
          <w:rFonts w:ascii="Arial" w:hAnsi="Arial" w:cs="Arial"/>
        </w:rPr>
        <w:t xml:space="preserve"> __________</w:t>
      </w:r>
    </w:p>
    <w:p w14:paraId="7076A3E7" w14:textId="6DB39EC0" w:rsidR="00901C4A" w:rsidRPr="00BA69A2" w:rsidRDefault="005A685F" w:rsidP="00835A81">
      <w:pPr>
        <w:pStyle w:val="Sansinterligne"/>
        <w:spacing w:line="360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7C14497" wp14:editId="3E9D88BA">
            <wp:simplePos x="0" y="0"/>
            <wp:positionH relativeFrom="column">
              <wp:posOffset>2558415</wp:posOffset>
            </wp:positionH>
            <wp:positionV relativeFrom="page">
              <wp:posOffset>3842385</wp:posOffset>
            </wp:positionV>
            <wp:extent cx="603250" cy="272415"/>
            <wp:effectExtent l="0" t="0" r="635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A47B4CC" wp14:editId="4BA5EF5C">
            <wp:simplePos x="0" y="0"/>
            <wp:positionH relativeFrom="column">
              <wp:posOffset>2560320</wp:posOffset>
            </wp:positionH>
            <wp:positionV relativeFrom="page">
              <wp:posOffset>4123690</wp:posOffset>
            </wp:positionV>
            <wp:extent cx="603250" cy="272415"/>
            <wp:effectExtent l="0" t="0" r="635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4A" w:rsidRPr="006D1C64">
        <w:rPr>
          <w:rFonts w:ascii="Arial" w:hAnsi="Arial" w:cs="Arial"/>
        </w:rPr>
        <w:t xml:space="preserve">Trouble digestif (reflux, ulcère d’estomac, </w:t>
      </w:r>
      <w:r w:rsidR="00901C4A" w:rsidRPr="00BA69A2">
        <w:rPr>
          <w:rFonts w:ascii="Arial" w:hAnsi="Arial" w:cs="Arial"/>
        </w:rPr>
        <w:t>ballonnements, …) ________________</w:t>
      </w:r>
    </w:p>
    <w:p w14:paraId="127AD725" w14:textId="3F00B4BB" w:rsidR="00901C4A" w:rsidRPr="00BA69A2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BA69A2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69C1922E" wp14:editId="44CCD5D9">
            <wp:simplePos x="0" y="0"/>
            <wp:positionH relativeFrom="column">
              <wp:posOffset>2560320</wp:posOffset>
            </wp:positionH>
            <wp:positionV relativeFrom="page">
              <wp:posOffset>4356735</wp:posOffset>
            </wp:positionV>
            <wp:extent cx="603374" cy="272955"/>
            <wp:effectExtent l="0" t="0" r="635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74" cy="27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9A2">
        <w:rPr>
          <w:rFonts w:ascii="Arial" w:hAnsi="Arial" w:cs="Arial"/>
          <w:noProof/>
        </w:rPr>
        <w:t>Problème articulaire</w:t>
      </w:r>
      <w:r w:rsidRPr="00BA69A2">
        <w:rPr>
          <w:rFonts w:ascii="Arial" w:hAnsi="Arial" w:cs="Arial"/>
        </w:rPr>
        <w:t xml:space="preserve"> _______________</w:t>
      </w:r>
    </w:p>
    <w:p w14:paraId="0D9C7498" w14:textId="77777777" w:rsidR="00901C4A" w:rsidRPr="00B00F35" w:rsidRDefault="00901C4A" w:rsidP="00835A81">
      <w:pPr>
        <w:pStyle w:val="Sansinterligne"/>
        <w:spacing w:line="360" w:lineRule="auto"/>
        <w:rPr>
          <w:rFonts w:ascii="Arial" w:hAnsi="Arial" w:cs="Arial"/>
          <w:sz w:val="16"/>
          <w:szCs w:val="16"/>
        </w:rPr>
      </w:pPr>
      <w:r w:rsidRPr="00BA69A2"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432A2E26" wp14:editId="19A91266">
            <wp:simplePos x="0" y="0"/>
            <wp:positionH relativeFrom="column">
              <wp:posOffset>2559685</wp:posOffset>
            </wp:positionH>
            <wp:positionV relativeFrom="page">
              <wp:posOffset>4629150</wp:posOffset>
            </wp:positionV>
            <wp:extent cx="603250" cy="272415"/>
            <wp:effectExtent l="0" t="0" r="635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9A2">
        <w:rPr>
          <w:rFonts w:ascii="Arial" w:hAnsi="Arial" w:cs="Arial"/>
          <w:noProof/>
        </w:rPr>
        <w:t>Problèmes ORL</w:t>
      </w:r>
      <w:r w:rsidRPr="00BA69A2">
        <w:rPr>
          <w:rFonts w:ascii="Arial" w:hAnsi="Arial" w:cs="Arial"/>
        </w:rPr>
        <w:t xml:space="preserve"> _</w:t>
      </w:r>
      <w:r>
        <w:rPr>
          <w:rFonts w:ascii="Arial" w:hAnsi="Arial" w:cs="Arial"/>
        </w:rPr>
        <w:t>__________________</w:t>
      </w:r>
    </w:p>
    <w:p w14:paraId="4631B001" w14:textId="77777777" w:rsidR="00901C4A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6D1C64">
        <w:rPr>
          <w:rFonts w:ascii="Arial" w:hAnsi="Arial" w:cs="Arial"/>
        </w:rPr>
        <w:t>Problème oculaire</w:t>
      </w:r>
      <w:r>
        <w:rPr>
          <w:rFonts w:ascii="Arial" w:hAnsi="Arial" w:cs="Arial"/>
        </w:rPr>
        <w:t xml:space="preserve"> _________________</w:t>
      </w:r>
    </w:p>
    <w:p w14:paraId="7B39E675" w14:textId="4F506C34" w:rsidR="00901C4A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 w:rsidRPr="00AA18A6">
        <w:rPr>
          <w:rFonts w:ascii="Arial" w:hAnsi="Arial" w:cs="Arial"/>
        </w:rPr>
        <w:t>Médicaments :   ________________________</w:t>
      </w:r>
      <w:r>
        <w:rPr>
          <w:rFonts w:ascii="Arial" w:hAnsi="Arial" w:cs="Arial"/>
        </w:rPr>
        <w:t>__</w:t>
      </w:r>
      <w:r w:rsidR="00861801">
        <w:rPr>
          <w:rFonts w:ascii="Arial" w:hAnsi="Arial" w:cs="Arial"/>
        </w:rPr>
        <w:t>__</w:t>
      </w:r>
      <w:r w:rsidRPr="00AA18A6">
        <w:rPr>
          <w:rFonts w:ascii="Arial" w:hAnsi="Arial" w:cs="Arial"/>
        </w:rPr>
        <w:br/>
        <w:t>______________________________________________________________________________</w:t>
      </w:r>
      <w:r w:rsidR="00861801">
        <w:rPr>
          <w:rFonts w:ascii="Arial" w:hAnsi="Arial" w:cs="Arial"/>
        </w:rPr>
        <w:t>____</w:t>
      </w:r>
    </w:p>
    <w:p w14:paraId="774B1D5F" w14:textId="346039B7" w:rsidR="00901C4A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Autres infos pertinentes : __________________</w:t>
      </w:r>
      <w:r w:rsidR="00861801">
        <w:rPr>
          <w:rFonts w:ascii="Arial" w:hAnsi="Arial" w:cs="Arial"/>
        </w:rPr>
        <w:t>__</w:t>
      </w:r>
    </w:p>
    <w:p w14:paraId="17B2C3EB" w14:textId="17598856" w:rsidR="00901C4A" w:rsidRDefault="00901C4A" w:rsidP="00835A81">
      <w:pPr>
        <w:pStyle w:val="Sansinterlign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</w:t>
      </w:r>
      <w:r w:rsidR="00861801">
        <w:rPr>
          <w:rFonts w:ascii="Arial" w:hAnsi="Arial" w:cs="Arial"/>
        </w:rPr>
        <w:t>____</w:t>
      </w:r>
    </w:p>
    <w:p w14:paraId="4012D255" w14:textId="29BE929B" w:rsidR="00901C4A" w:rsidRPr="006D1C64" w:rsidRDefault="00901C4A" w:rsidP="00835A8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  <w:r w:rsidR="00861801">
        <w:rPr>
          <w:rFonts w:ascii="Arial" w:hAnsi="Arial" w:cs="Arial"/>
        </w:rPr>
        <w:t>__</w:t>
      </w:r>
    </w:p>
    <w:p w14:paraId="70C719DC" w14:textId="77777777" w:rsidR="00901C4A" w:rsidRDefault="00901C4A" w:rsidP="00901C4A">
      <w:pPr>
        <w:pStyle w:val="Sansinterligne"/>
        <w:spacing w:line="360" w:lineRule="auto"/>
        <w:rPr>
          <w:rFonts w:ascii="Questrial" w:hAnsi="Questrial" w:cs="Arial"/>
          <w:b/>
          <w:bCs/>
          <w:color w:val="000000" w:themeColor="text1"/>
          <w:sz w:val="28"/>
          <w:szCs w:val="28"/>
        </w:rPr>
      </w:pPr>
    </w:p>
    <w:p w14:paraId="213812BF" w14:textId="77777777" w:rsidR="00901C4A" w:rsidRDefault="00901C4A" w:rsidP="00901C4A">
      <w:pPr>
        <w:pStyle w:val="Sansinterligne"/>
        <w:spacing w:line="360" w:lineRule="auto"/>
        <w:rPr>
          <w:rFonts w:ascii="Questrial" w:hAnsi="Questrial" w:cs="Arial"/>
          <w:b/>
          <w:bCs/>
          <w:color w:val="000000" w:themeColor="text1"/>
          <w:sz w:val="28"/>
          <w:szCs w:val="28"/>
        </w:rPr>
      </w:pPr>
    </w:p>
    <w:p w14:paraId="7F33ECBE" w14:textId="30C9B89C" w:rsidR="00901C4A" w:rsidRDefault="00901C4A" w:rsidP="00901C4A">
      <w:pPr>
        <w:pStyle w:val="Sansinterligne"/>
        <w:spacing w:line="360" w:lineRule="auto"/>
        <w:rPr>
          <w:rFonts w:ascii="Questrial" w:hAnsi="Questrial" w:cs="Arial"/>
          <w:b/>
          <w:bCs/>
          <w:color w:val="000000" w:themeColor="text1"/>
          <w:sz w:val="28"/>
          <w:szCs w:val="28"/>
        </w:rPr>
      </w:pPr>
    </w:p>
    <w:p w14:paraId="27A398D2" w14:textId="77777777" w:rsidR="004C1CE4" w:rsidRDefault="004C1CE4" w:rsidP="00D74CE0">
      <w:pPr>
        <w:pStyle w:val="Sansinterligne"/>
        <w:jc w:val="both"/>
        <w:rPr>
          <w:rFonts w:ascii="Questrial" w:hAnsi="Questrial" w:cs="Questrial"/>
          <w:sz w:val="24"/>
          <w:szCs w:val="24"/>
        </w:rPr>
      </w:pPr>
    </w:p>
    <w:p w14:paraId="4A2A8B1A" w14:textId="77777777" w:rsidR="00503345" w:rsidRPr="004C1CE4" w:rsidRDefault="00503345" w:rsidP="005E2786">
      <w:pPr>
        <w:pStyle w:val="Sansinterligne"/>
        <w:jc w:val="both"/>
        <w:rPr>
          <w:rFonts w:ascii="Questrial" w:hAnsi="Questrial" w:cs="Questrial"/>
          <w:sz w:val="24"/>
          <w:szCs w:val="24"/>
        </w:rPr>
      </w:pPr>
    </w:p>
    <w:sectPr w:rsidR="00503345" w:rsidRPr="004C1CE4" w:rsidSect="00901C4A">
      <w:headerReference w:type="default" r:id="rId10"/>
      <w:footerReference w:type="default" r:id="rId11"/>
      <w:pgSz w:w="12240" w:h="15840"/>
      <w:pgMar w:top="1021" w:right="680" w:bottom="851" w:left="68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155FA" w14:textId="77777777" w:rsidR="00A267AB" w:rsidRDefault="00A267AB" w:rsidP="003A4C70">
      <w:pPr>
        <w:spacing w:after="0" w:line="240" w:lineRule="auto"/>
      </w:pPr>
      <w:r>
        <w:separator/>
      </w:r>
    </w:p>
  </w:endnote>
  <w:endnote w:type="continuationSeparator" w:id="0">
    <w:p w14:paraId="0DBF317B" w14:textId="77777777" w:rsidR="00A267AB" w:rsidRDefault="00A267AB" w:rsidP="003A4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estrial"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89EEB" w14:textId="77777777" w:rsidR="003A4C70" w:rsidRPr="006A0215" w:rsidRDefault="009406FA" w:rsidP="009406FA">
    <w:pPr>
      <w:jc w:val="center"/>
      <w:rPr>
        <w:rFonts w:ascii="Times New Roman" w:hAnsi="Times New Roman" w:cs="Times New Roman"/>
        <w:sz w:val="24"/>
        <w:szCs w:val="24"/>
        <w:lang w:val="en-CA"/>
      </w:rPr>
    </w:pPr>
    <w:r>
      <w:rPr>
        <w:rFonts w:ascii="Questrial" w:hAnsi="Questrial" w:cs="Questrial"/>
        <w:noProof/>
        <w:color w:val="22438F"/>
        <w:sz w:val="16"/>
        <w:szCs w:val="16"/>
        <w:lang w:val="en-CA"/>
      </w:rPr>
      <w:drawing>
        <wp:anchor distT="0" distB="0" distL="114300" distR="114300" simplePos="0" relativeHeight="251646976" behindDoc="1" locked="0" layoutInCell="1" allowOverlap="1" wp14:anchorId="7E434AB7" wp14:editId="1620000D">
          <wp:simplePos x="0" y="0"/>
          <wp:positionH relativeFrom="column">
            <wp:posOffset>-164465</wp:posOffset>
          </wp:positionH>
          <wp:positionV relativeFrom="page">
            <wp:posOffset>8991600</wp:posOffset>
          </wp:positionV>
          <wp:extent cx="433874" cy="769553"/>
          <wp:effectExtent l="0" t="0" r="4445" b="0"/>
          <wp:wrapNone/>
          <wp:docPr id="201051692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516928" name="Image 2010516928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874" cy="769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959A20" w14:textId="77777777" w:rsidR="003A4C70" w:rsidRPr="008D5D7F" w:rsidRDefault="00D1713D" w:rsidP="008D5D7F">
    <w:pPr>
      <w:pStyle w:val="Sansinterligne"/>
      <w:jc w:val="center"/>
      <w:rPr>
        <w:rFonts w:ascii="Questrial" w:hAnsi="Questrial" w:cs="Questrial"/>
        <w:color w:val="3B3838" w:themeColor="background2" w:themeShade="40"/>
        <w:sz w:val="16"/>
        <w:szCs w:val="16"/>
        <w:lang w:val="en-CA"/>
      </w:rPr>
    </w:pPr>
    <w:r w:rsidRPr="008D5D7F">
      <w:rPr>
        <w:rFonts w:ascii="Questrial" w:hAnsi="Questrial" w:cs="Questrial"/>
        <w:color w:val="22438F"/>
        <w:sz w:val="16"/>
        <w:szCs w:val="16"/>
        <w:lang w:val="en-CA"/>
      </w:rPr>
      <w:t>Espace OroFacial</w:t>
    </w:r>
    <w:r w:rsidR="00B92DD4" w:rsidRPr="008D5D7F">
      <w:rPr>
        <w:rFonts w:ascii="Questrial" w:hAnsi="Questrial" w:cs="Questrial"/>
        <w:color w:val="22438F"/>
        <w:sz w:val="16"/>
        <w:szCs w:val="16"/>
        <w:lang w:val="en-CA"/>
      </w:rPr>
      <w:t xml:space="preserve"> matmf </w:t>
    </w:r>
    <w:proofErr w:type="gramStart"/>
    <w:r w:rsidR="00B92DD4" w:rsidRPr="008D5D7F">
      <w:rPr>
        <w:rFonts w:ascii="Questrial" w:hAnsi="Questrial" w:cs="Questrial"/>
        <w:b/>
        <w:bCs/>
        <w:color w:val="3B3838" w:themeColor="background2" w:themeShade="40"/>
        <w:sz w:val="16"/>
        <w:szCs w:val="16"/>
        <w:lang w:val="en-CA"/>
      </w:rPr>
      <w:t xml:space="preserve">I </w:t>
    </w:r>
    <w:r w:rsidR="00B92DD4"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 xml:space="preserve"> </w:t>
    </w:r>
    <w:r w:rsidR="00B83E36"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>365</w:t>
    </w:r>
    <w:proofErr w:type="gramEnd"/>
    <w:r w:rsidR="00B83E36"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 xml:space="preserve"> boul. Wilfrid-Laurier, bureau 202, Beloeil, J3G 4T</w:t>
    </w:r>
    <w:proofErr w:type="gramStart"/>
    <w:r w:rsidR="00B83E36"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>2</w:t>
    </w:r>
    <w:r w:rsidR="00B92DD4"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 xml:space="preserve"> </w:t>
    </w:r>
    <w:r w:rsidRPr="008D5D7F">
      <w:rPr>
        <w:rFonts w:ascii="Questrial" w:hAnsi="Questrial" w:cs="Questrial"/>
        <w:b/>
        <w:bCs/>
        <w:color w:val="3B3838" w:themeColor="background2" w:themeShade="40"/>
        <w:sz w:val="16"/>
        <w:szCs w:val="16"/>
        <w:lang w:val="en-CA"/>
      </w:rPr>
      <w:t xml:space="preserve"> I</w:t>
    </w:r>
    <w:proofErr w:type="gramEnd"/>
    <w:r w:rsidR="00B92DD4" w:rsidRPr="008D5D7F">
      <w:rPr>
        <w:rFonts w:ascii="Questrial" w:hAnsi="Questrial" w:cs="Questrial"/>
        <w:b/>
        <w:bCs/>
        <w:color w:val="3B3838" w:themeColor="background2" w:themeShade="40"/>
        <w:sz w:val="16"/>
        <w:szCs w:val="16"/>
        <w:lang w:val="en-CA"/>
      </w:rPr>
      <w:t xml:space="preserve"> </w:t>
    </w:r>
    <w:r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 xml:space="preserve"> </w:t>
    </w:r>
    <w:r w:rsidR="00B83E36"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>450-813-</w:t>
    </w:r>
    <w:proofErr w:type="gramStart"/>
    <w:r w:rsidR="00B83E36"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>368</w:t>
    </w:r>
    <w:r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>2</w:t>
    </w:r>
    <w:r w:rsidRPr="008D5D7F">
      <w:rPr>
        <w:rFonts w:ascii="Questrial" w:hAnsi="Questrial" w:cs="Questrial"/>
        <w:b/>
        <w:bCs/>
        <w:color w:val="3B3838" w:themeColor="background2" w:themeShade="40"/>
        <w:sz w:val="16"/>
        <w:szCs w:val="16"/>
        <w:lang w:val="en-CA"/>
      </w:rPr>
      <w:t xml:space="preserve"> </w:t>
    </w:r>
    <w:r w:rsidR="00B92DD4" w:rsidRPr="008D5D7F">
      <w:rPr>
        <w:rFonts w:ascii="Questrial" w:hAnsi="Questrial" w:cs="Questrial"/>
        <w:b/>
        <w:bCs/>
        <w:color w:val="3B3838" w:themeColor="background2" w:themeShade="40"/>
        <w:sz w:val="16"/>
        <w:szCs w:val="16"/>
        <w:lang w:val="en-CA"/>
      </w:rPr>
      <w:t xml:space="preserve"> </w:t>
    </w:r>
    <w:r w:rsidRPr="008D5D7F">
      <w:rPr>
        <w:rFonts w:ascii="Questrial" w:hAnsi="Questrial" w:cs="Questrial"/>
        <w:b/>
        <w:bCs/>
        <w:color w:val="3B3838" w:themeColor="background2" w:themeShade="40"/>
        <w:sz w:val="16"/>
        <w:szCs w:val="16"/>
        <w:lang w:val="en-CA"/>
      </w:rPr>
      <w:t>I</w:t>
    </w:r>
    <w:proofErr w:type="gramEnd"/>
    <w:r w:rsidR="008D5D7F" w:rsidRPr="008D5D7F">
      <w:rPr>
        <w:rFonts w:ascii="Questrial" w:hAnsi="Questrial" w:cs="Questrial"/>
        <w:b/>
        <w:bCs/>
        <w:color w:val="3B3838" w:themeColor="background2" w:themeShade="40"/>
        <w:sz w:val="16"/>
        <w:szCs w:val="16"/>
        <w:lang w:val="en-CA"/>
      </w:rPr>
      <w:t xml:space="preserve"> </w:t>
    </w:r>
    <w:hyperlink r:id="rId2" w:history="1">
      <w:r w:rsidR="008D5D7F" w:rsidRPr="008D5D7F">
        <w:rPr>
          <w:rStyle w:val="Hyperlien"/>
          <w:rFonts w:ascii="Questrial" w:hAnsi="Questrial" w:cs="Questrial"/>
          <w:sz w:val="16"/>
          <w:szCs w:val="16"/>
          <w:lang w:val="en-CA"/>
        </w:rPr>
        <w:t>myriamhdentmf@gmail.com</w:t>
      </w:r>
    </w:hyperlink>
    <w:r w:rsidR="00B92DD4"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 xml:space="preserve"> </w:t>
    </w:r>
    <w:r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 xml:space="preserve"> </w:t>
    </w:r>
    <w:r w:rsidRPr="008D5D7F">
      <w:rPr>
        <w:rFonts w:ascii="Questrial" w:hAnsi="Questrial" w:cs="Questrial"/>
        <w:b/>
        <w:bCs/>
        <w:color w:val="3B3838" w:themeColor="background2" w:themeShade="40"/>
        <w:sz w:val="16"/>
        <w:szCs w:val="16"/>
        <w:lang w:val="en-CA"/>
      </w:rPr>
      <w:t>I</w:t>
    </w:r>
    <w:r w:rsidR="00B92DD4" w:rsidRPr="008D5D7F">
      <w:rPr>
        <w:rFonts w:ascii="Questrial" w:hAnsi="Questrial" w:cs="Questrial"/>
        <w:b/>
        <w:bCs/>
        <w:color w:val="3B3838" w:themeColor="background2" w:themeShade="40"/>
        <w:sz w:val="16"/>
        <w:szCs w:val="16"/>
        <w:lang w:val="en-CA"/>
      </w:rPr>
      <w:t xml:space="preserve"> </w:t>
    </w:r>
    <w:r w:rsidR="008D5D7F">
      <w:rPr>
        <w:rFonts w:ascii="Questrial" w:hAnsi="Questrial" w:cs="Questrial"/>
        <w:b/>
        <w:bCs/>
        <w:color w:val="3B3838" w:themeColor="background2" w:themeShade="40"/>
        <w:sz w:val="16"/>
        <w:szCs w:val="16"/>
        <w:lang w:val="en-CA"/>
      </w:rPr>
      <w:t xml:space="preserve"> </w:t>
    </w:r>
    <w:r w:rsidRPr="008D5D7F">
      <w:rPr>
        <w:rFonts w:ascii="Questrial" w:hAnsi="Questrial" w:cs="Questrial"/>
        <w:color w:val="3B3838" w:themeColor="background2" w:themeShade="40"/>
        <w:sz w:val="16"/>
        <w:szCs w:val="16"/>
        <w:lang w:val="en-CA"/>
      </w:rPr>
      <w:t>www.matmf.ca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DA29E" w14:textId="77777777" w:rsidR="00A267AB" w:rsidRDefault="00A267AB" w:rsidP="003A4C70">
      <w:pPr>
        <w:spacing w:after="0" w:line="240" w:lineRule="auto"/>
      </w:pPr>
      <w:r>
        <w:separator/>
      </w:r>
    </w:p>
  </w:footnote>
  <w:footnote w:type="continuationSeparator" w:id="0">
    <w:p w14:paraId="7292C0DA" w14:textId="77777777" w:rsidR="00A267AB" w:rsidRDefault="00A267AB" w:rsidP="003A4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6CA74" w14:textId="77777777" w:rsidR="006217F4" w:rsidRDefault="006217F4">
    <w:pPr>
      <w:pStyle w:val="En-tte"/>
    </w:pPr>
    <w:r>
      <w:rPr>
        <w:rFonts w:ascii="Times New Roman" w:hAnsi="Times New Roman" w:cs="Times New Roman"/>
        <w:noProof/>
        <w:sz w:val="24"/>
        <w:szCs w:val="24"/>
        <w:lang w:val="en-CA"/>
      </w:rPr>
      <w:drawing>
        <wp:anchor distT="0" distB="0" distL="114300" distR="114300" simplePos="0" relativeHeight="251658240" behindDoc="1" locked="0" layoutInCell="1" allowOverlap="1" wp14:anchorId="7DB71DF6" wp14:editId="06AE4E94">
          <wp:simplePos x="0" y="0"/>
          <wp:positionH relativeFrom="margin">
            <wp:posOffset>1520825</wp:posOffset>
          </wp:positionH>
          <wp:positionV relativeFrom="page">
            <wp:posOffset>349885</wp:posOffset>
          </wp:positionV>
          <wp:extent cx="578219" cy="568635"/>
          <wp:effectExtent l="38100" t="38100" r="31750" b="41275"/>
          <wp:wrapNone/>
          <wp:docPr id="194673612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922448">
                    <a:off x="0" y="0"/>
                    <a:ext cx="578219" cy="56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CA"/>
      </w:rPr>
      <w:drawing>
        <wp:anchor distT="0" distB="0" distL="114300" distR="114300" simplePos="0" relativeHeight="251670528" behindDoc="1" locked="0" layoutInCell="1" allowOverlap="1" wp14:anchorId="00D8CF90" wp14:editId="583DD49B">
          <wp:simplePos x="0" y="0"/>
          <wp:positionH relativeFrom="margin">
            <wp:posOffset>2365375</wp:posOffset>
          </wp:positionH>
          <wp:positionV relativeFrom="page">
            <wp:posOffset>424180</wp:posOffset>
          </wp:positionV>
          <wp:extent cx="2178050" cy="515312"/>
          <wp:effectExtent l="0" t="0" r="0" b="0"/>
          <wp:wrapNone/>
          <wp:docPr id="16221165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050" cy="515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718E3F" w14:textId="77777777" w:rsidR="006217F4" w:rsidRDefault="006217F4">
    <w:pPr>
      <w:pStyle w:val="En-tte"/>
    </w:pPr>
  </w:p>
  <w:p w14:paraId="626AD303" w14:textId="77777777" w:rsidR="004F43CC" w:rsidRDefault="004F43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A1BAA"/>
    <w:multiLevelType w:val="hybridMultilevel"/>
    <w:tmpl w:val="24DE9D78"/>
    <w:lvl w:ilvl="0" w:tplc="97ECC972">
      <w:start w:val="4"/>
      <w:numFmt w:val="bullet"/>
      <w:lvlText w:val="-"/>
      <w:lvlJc w:val="left"/>
      <w:pPr>
        <w:ind w:left="720" w:hanging="360"/>
      </w:pPr>
      <w:rPr>
        <w:rFonts w:ascii="Questrial" w:eastAsiaTheme="minorHAnsi" w:hAnsi="Questrial" w:cs="Questrial" w:hint="default"/>
        <w:b/>
        <w:sz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002E5"/>
    <w:multiLevelType w:val="hybridMultilevel"/>
    <w:tmpl w:val="47723394"/>
    <w:lvl w:ilvl="0" w:tplc="1C0C55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620F6"/>
    <w:multiLevelType w:val="hybridMultilevel"/>
    <w:tmpl w:val="EFE83720"/>
    <w:lvl w:ilvl="0" w:tplc="0D62D98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AA3AEB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86C7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00A7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01B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2E21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7239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C407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E011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50970"/>
    <w:multiLevelType w:val="hybridMultilevel"/>
    <w:tmpl w:val="D550F71C"/>
    <w:lvl w:ilvl="0" w:tplc="9274F9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E5731"/>
    <w:multiLevelType w:val="hybridMultilevel"/>
    <w:tmpl w:val="0CF6983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F52B4"/>
    <w:multiLevelType w:val="hybridMultilevel"/>
    <w:tmpl w:val="FDD2E9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54226"/>
    <w:multiLevelType w:val="hybridMultilevel"/>
    <w:tmpl w:val="E9364D12"/>
    <w:lvl w:ilvl="0" w:tplc="9274F9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A3C73"/>
    <w:multiLevelType w:val="hybridMultilevel"/>
    <w:tmpl w:val="5CE8B4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51B1A"/>
    <w:multiLevelType w:val="hybridMultilevel"/>
    <w:tmpl w:val="B3F2FE20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D87B2"/>
    <w:multiLevelType w:val="hybridMultilevel"/>
    <w:tmpl w:val="FA74BAFE"/>
    <w:lvl w:ilvl="0" w:tplc="244E487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5F36F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6260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F648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D2BD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CC4B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04D2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60D0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DE8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007D01"/>
    <w:multiLevelType w:val="hybridMultilevel"/>
    <w:tmpl w:val="474CC5FC"/>
    <w:lvl w:ilvl="0" w:tplc="DBA4DFB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B07BB"/>
    <w:multiLevelType w:val="hybridMultilevel"/>
    <w:tmpl w:val="09427460"/>
    <w:lvl w:ilvl="0" w:tplc="5B262E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D44C3"/>
    <w:multiLevelType w:val="multilevel"/>
    <w:tmpl w:val="5E28B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0A704A"/>
    <w:multiLevelType w:val="hybridMultilevel"/>
    <w:tmpl w:val="98F8D57E"/>
    <w:lvl w:ilvl="0" w:tplc="4C1C5F26">
      <w:start w:val="2"/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D2394"/>
    <w:multiLevelType w:val="hybridMultilevel"/>
    <w:tmpl w:val="73A616FC"/>
    <w:lvl w:ilvl="0" w:tplc="2DC42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928E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307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8EF9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3822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5473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4EEB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3E80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A0D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475470">
    <w:abstractNumId w:val="14"/>
  </w:num>
  <w:num w:numId="2" w16cid:durableId="2048874181">
    <w:abstractNumId w:val="9"/>
  </w:num>
  <w:num w:numId="3" w16cid:durableId="1466964953">
    <w:abstractNumId w:val="2"/>
  </w:num>
  <w:num w:numId="4" w16cid:durableId="1445425258">
    <w:abstractNumId w:val="10"/>
  </w:num>
  <w:num w:numId="5" w16cid:durableId="350836528">
    <w:abstractNumId w:val="1"/>
  </w:num>
  <w:num w:numId="6" w16cid:durableId="1865052348">
    <w:abstractNumId w:val="4"/>
  </w:num>
  <w:num w:numId="7" w16cid:durableId="1409696953">
    <w:abstractNumId w:val="11"/>
  </w:num>
  <w:num w:numId="8" w16cid:durableId="1445078085">
    <w:abstractNumId w:val="6"/>
  </w:num>
  <w:num w:numId="9" w16cid:durableId="1389066864">
    <w:abstractNumId w:val="5"/>
  </w:num>
  <w:num w:numId="10" w16cid:durableId="972058378">
    <w:abstractNumId w:val="3"/>
  </w:num>
  <w:num w:numId="11" w16cid:durableId="1196113186">
    <w:abstractNumId w:val="7"/>
  </w:num>
  <w:num w:numId="12" w16cid:durableId="1527019939">
    <w:abstractNumId w:val="13"/>
  </w:num>
  <w:num w:numId="13" w16cid:durableId="603806897">
    <w:abstractNumId w:val="0"/>
  </w:num>
  <w:num w:numId="14" w16cid:durableId="147017124">
    <w:abstractNumId w:val="12"/>
  </w:num>
  <w:num w:numId="15" w16cid:durableId="1354910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4A"/>
    <w:rsid w:val="00004BF0"/>
    <w:rsid w:val="00042669"/>
    <w:rsid w:val="0009441F"/>
    <w:rsid w:val="000D3E0E"/>
    <w:rsid w:val="000E0558"/>
    <w:rsid w:val="000E52FF"/>
    <w:rsid w:val="00141739"/>
    <w:rsid w:val="00151762"/>
    <w:rsid w:val="00164393"/>
    <w:rsid w:val="001819EC"/>
    <w:rsid w:val="001F0227"/>
    <w:rsid w:val="002618D9"/>
    <w:rsid w:val="002D718D"/>
    <w:rsid w:val="002E2D8E"/>
    <w:rsid w:val="00306F68"/>
    <w:rsid w:val="00322957"/>
    <w:rsid w:val="0035217C"/>
    <w:rsid w:val="003531BD"/>
    <w:rsid w:val="00386B3F"/>
    <w:rsid w:val="003A4C70"/>
    <w:rsid w:val="003D3D52"/>
    <w:rsid w:val="003E408C"/>
    <w:rsid w:val="003F4C77"/>
    <w:rsid w:val="00435A78"/>
    <w:rsid w:val="00497367"/>
    <w:rsid w:val="004C1CE4"/>
    <w:rsid w:val="004C698F"/>
    <w:rsid w:val="004F43CC"/>
    <w:rsid w:val="00503345"/>
    <w:rsid w:val="00517CC5"/>
    <w:rsid w:val="005218BB"/>
    <w:rsid w:val="005461EA"/>
    <w:rsid w:val="00552E24"/>
    <w:rsid w:val="005754E6"/>
    <w:rsid w:val="00584AFC"/>
    <w:rsid w:val="00584B1B"/>
    <w:rsid w:val="0059733A"/>
    <w:rsid w:val="005A685F"/>
    <w:rsid w:val="005A7281"/>
    <w:rsid w:val="005D3BCC"/>
    <w:rsid w:val="005E2786"/>
    <w:rsid w:val="00616671"/>
    <w:rsid w:val="006217F4"/>
    <w:rsid w:val="00640719"/>
    <w:rsid w:val="006428E8"/>
    <w:rsid w:val="0064311D"/>
    <w:rsid w:val="00650258"/>
    <w:rsid w:val="006631AE"/>
    <w:rsid w:val="00680546"/>
    <w:rsid w:val="006A0215"/>
    <w:rsid w:val="006F5B0B"/>
    <w:rsid w:val="0074533D"/>
    <w:rsid w:val="007604B1"/>
    <w:rsid w:val="007642C4"/>
    <w:rsid w:val="007C4F57"/>
    <w:rsid w:val="00822C0F"/>
    <w:rsid w:val="00835A81"/>
    <w:rsid w:val="00861801"/>
    <w:rsid w:val="008901D1"/>
    <w:rsid w:val="008A7C10"/>
    <w:rsid w:val="008B08C5"/>
    <w:rsid w:val="008B0D91"/>
    <w:rsid w:val="008C7CD3"/>
    <w:rsid w:val="008D5D7F"/>
    <w:rsid w:val="00901C4A"/>
    <w:rsid w:val="00903A17"/>
    <w:rsid w:val="009128F3"/>
    <w:rsid w:val="00922413"/>
    <w:rsid w:val="009406FA"/>
    <w:rsid w:val="00940D0D"/>
    <w:rsid w:val="0095113E"/>
    <w:rsid w:val="009D559F"/>
    <w:rsid w:val="009E164B"/>
    <w:rsid w:val="009E6CC1"/>
    <w:rsid w:val="00A267AB"/>
    <w:rsid w:val="00A42B59"/>
    <w:rsid w:val="00A50399"/>
    <w:rsid w:val="00A55F7C"/>
    <w:rsid w:val="00A63AA1"/>
    <w:rsid w:val="00A76FE0"/>
    <w:rsid w:val="00A80327"/>
    <w:rsid w:val="00A86924"/>
    <w:rsid w:val="00A96D3D"/>
    <w:rsid w:val="00AD60E0"/>
    <w:rsid w:val="00AE3138"/>
    <w:rsid w:val="00AF57BA"/>
    <w:rsid w:val="00AF7EC0"/>
    <w:rsid w:val="00B67F1D"/>
    <w:rsid w:val="00B83E36"/>
    <w:rsid w:val="00B92DD4"/>
    <w:rsid w:val="00BC15F1"/>
    <w:rsid w:val="00BC519A"/>
    <w:rsid w:val="00C16261"/>
    <w:rsid w:val="00C566D7"/>
    <w:rsid w:val="00C75B24"/>
    <w:rsid w:val="00C77DDD"/>
    <w:rsid w:val="00CC6BF5"/>
    <w:rsid w:val="00D1713D"/>
    <w:rsid w:val="00D74CE0"/>
    <w:rsid w:val="00DA79EF"/>
    <w:rsid w:val="00DB69E3"/>
    <w:rsid w:val="00E34458"/>
    <w:rsid w:val="00E54FAA"/>
    <w:rsid w:val="00E63BB3"/>
    <w:rsid w:val="00E73701"/>
    <w:rsid w:val="00EF65D1"/>
    <w:rsid w:val="00F91EEB"/>
    <w:rsid w:val="00FA4645"/>
    <w:rsid w:val="00FE3EAF"/>
    <w:rsid w:val="00FF49BE"/>
    <w:rsid w:val="00FF643F"/>
    <w:rsid w:val="0930A8B3"/>
    <w:rsid w:val="12156917"/>
    <w:rsid w:val="493D9DF1"/>
    <w:rsid w:val="58ABB44D"/>
    <w:rsid w:val="5E55C9A5"/>
    <w:rsid w:val="5F748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5B5F0"/>
  <w15:chartTrackingRefBased/>
  <w15:docId w15:val="{D8A738D5-2EE7-4F56-BFC0-A578E6430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C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4C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4C70"/>
  </w:style>
  <w:style w:type="paragraph" w:styleId="Pieddepage">
    <w:name w:val="footer"/>
    <w:basedOn w:val="Normal"/>
    <w:link w:val="PieddepageCar"/>
    <w:uiPriority w:val="99"/>
    <w:unhideWhenUsed/>
    <w:rsid w:val="003A4C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4C70"/>
  </w:style>
  <w:style w:type="character" w:styleId="Hyperlien">
    <w:name w:val="Hyperlink"/>
    <w:basedOn w:val="Policepardfaut"/>
    <w:uiPriority w:val="99"/>
    <w:unhideWhenUsed/>
    <w:rsid w:val="003A4C70"/>
    <w:rPr>
      <w:color w:val="0563C1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3A4C70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C16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B83E36"/>
  </w:style>
  <w:style w:type="paragraph" w:styleId="Paragraphedeliste">
    <w:name w:val="List Paragraph"/>
    <w:basedOn w:val="Normal"/>
    <w:uiPriority w:val="34"/>
    <w:qFormat/>
    <w:rsid w:val="00FE3EAF"/>
    <w:pPr>
      <w:ind w:left="720"/>
      <w:contextualSpacing/>
    </w:pPr>
    <w:rPr>
      <w:rFonts w:ascii="Calibri" w:eastAsia="Calibri" w:hAnsi="Calibri" w:cs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546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76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yriamhdentmf@gmail.com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ria\OneDrive%20-%20Myriam%20Savaria%20H.D%20th&#233;rapeute%20myofonctionnelle\TMF\Page%20blanch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F9B8A-328C-464F-977B-E92F11B12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Page blanche.dotx</Template>
  <TotalTime>10</TotalTime>
  <Pages>1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S-A</dc:creator>
  <cp:keywords/>
  <dc:description/>
  <cp:lastModifiedBy>Myriam Savaria-Audette</cp:lastModifiedBy>
  <cp:revision>8</cp:revision>
  <dcterms:created xsi:type="dcterms:W3CDTF">2026-04-24T19:13:00Z</dcterms:created>
  <dcterms:modified xsi:type="dcterms:W3CDTF">2026-04-24T19:24:00Z</dcterms:modified>
</cp:coreProperties>
</file>